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9BC059" w14:textId="77777777" w:rsidR="008C316B" w:rsidRDefault="008C316B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41828503" w14:textId="77777777" w:rsidR="00E37D6D" w:rsidRDefault="00E37D6D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473597C9" w14:textId="77777777" w:rsidR="00E37D6D" w:rsidRDefault="00E37D6D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6E0CCFBC" w14:textId="77777777" w:rsidR="00E37D6D" w:rsidRDefault="00E37D6D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7C8A57B4" w14:textId="77777777" w:rsidR="00E37D6D" w:rsidRDefault="00E37D6D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625390B2" w14:textId="77777777" w:rsidR="00E37D6D" w:rsidRDefault="00E37D6D" w:rsidP="001E6A44">
      <w:pPr>
        <w:tabs>
          <w:tab w:val="left" w:pos="1418"/>
        </w:tabs>
        <w:ind w:left="1134" w:firstLine="142"/>
        <w:rPr>
          <w:rFonts w:ascii="Calibri" w:hAnsi="Calibri"/>
        </w:rPr>
      </w:pPr>
    </w:p>
    <w:p w14:paraId="265E07F9" w14:textId="4A199B45" w:rsidR="009A41E4" w:rsidRPr="00E37D6D" w:rsidRDefault="00E37D6D" w:rsidP="009A41E4">
      <w:pPr>
        <w:tabs>
          <w:tab w:val="left" w:pos="1418"/>
        </w:tabs>
        <w:rPr>
          <w:rFonts w:ascii="Helvetica Light" w:hAnsi="Helvetica Light"/>
          <w:lang w:val="en-US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 w:rsidRPr="00E37D6D">
        <w:rPr>
          <w:rFonts w:ascii="Helvetica Light" w:hAnsi="Helvetica Light"/>
          <w:b/>
          <w:sz w:val="72"/>
          <w:szCs w:val="72"/>
          <w:lang w:val="en-US"/>
        </w:rPr>
        <w:t>Design your own</w:t>
      </w:r>
    </w:p>
    <w:p w14:paraId="356F5E8D" w14:textId="27676E0E" w:rsidR="00E37D6D" w:rsidRPr="00E37D6D" w:rsidRDefault="00E37D6D" w:rsidP="00E37D6D">
      <w:pPr>
        <w:tabs>
          <w:tab w:val="left" w:pos="1418"/>
        </w:tabs>
        <w:rPr>
          <w:rFonts w:ascii="Helvetica Light" w:hAnsi="Helvetica Light"/>
          <w:b/>
          <w:sz w:val="36"/>
          <w:szCs w:val="36"/>
        </w:rPr>
      </w:pPr>
      <w:r>
        <w:rPr>
          <w:rFonts w:ascii="Helvetica Light" w:hAnsi="Helvetica Light"/>
          <w:noProof/>
        </w:rPr>
        <w:drawing>
          <wp:anchor distT="0" distB="0" distL="114300" distR="114300" simplePos="0" relativeHeight="251658240" behindDoc="0" locked="0" layoutInCell="1" allowOverlap="1" wp14:anchorId="4D677FF8" wp14:editId="1FBB6825">
            <wp:simplePos x="0" y="0"/>
            <wp:positionH relativeFrom="column">
              <wp:posOffset>1779905</wp:posOffset>
            </wp:positionH>
            <wp:positionV relativeFrom="paragraph">
              <wp:posOffset>118745</wp:posOffset>
            </wp:positionV>
            <wp:extent cx="3904615" cy="2609215"/>
            <wp:effectExtent l="0" t="0" r="635" b="63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41E4"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 xml:space="preserve">      </w:t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>
        <w:rPr>
          <w:rFonts w:ascii="Calibri,Bold" w:eastAsiaTheme="minorHAnsi" w:hAnsi="Calibri,Bold" w:cs="Calibri,Bold"/>
          <w:b/>
          <w:bCs/>
          <w:color w:val="FF0000"/>
          <w:sz w:val="56"/>
          <w:szCs w:val="56"/>
          <w:lang w:eastAsia="en-US"/>
        </w:rPr>
        <w:tab/>
      </w:r>
      <w:r w:rsidRPr="00E37D6D">
        <w:rPr>
          <w:rFonts w:ascii="Helvetica Light" w:hAnsi="Helvetica Light"/>
          <w:b/>
          <w:sz w:val="36"/>
          <w:szCs w:val="36"/>
        </w:rPr>
        <w:t>Workshop für Töchter und Mütter</w:t>
      </w:r>
    </w:p>
    <w:p w14:paraId="0C8B25DC" w14:textId="012C9239" w:rsidR="00E37D6D" w:rsidRPr="00E37D6D" w:rsidRDefault="00E37D6D" w:rsidP="00E37D6D">
      <w:pPr>
        <w:tabs>
          <w:tab w:val="left" w:pos="1418"/>
        </w:tabs>
        <w:rPr>
          <w:rFonts w:ascii="Helvetica Light" w:hAnsi="Helvetica Light"/>
          <w:b/>
          <w:sz w:val="36"/>
          <w:szCs w:val="36"/>
        </w:rPr>
      </w:pPr>
      <w:r>
        <w:rPr>
          <w:rFonts w:ascii="Helvetica Light" w:hAnsi="Helvetica Light"/>
          <w:b/>
          <w:sz w:val="36"/>
          <w:szCs w:val="36"/>
        </w:rPr>
        <w:tab/>
      </w:r>
      <w:r>
        <w:rPr>
          <w:rFonts w:ascii="Helvetica Light" w:hAnsi="Helvetica Light"/>
          <w:b/>
          <w:sz w:val="36"/>
          <w:szCs w:val="36"/>
        </w:rPr>
        <w:tab/>
      </w:r>
      <w:r>
        <w:rPr>
          <w:rFonts w:ascii="Helvetica Light" w:hAnsi="Helvetica Light"/>
          <w:b/>
          <w:sz w:val="36"/>
          <w:szCs w:val="36"/>
        </w:rPr>
        <w:tab/>
      </w:r>
      <w:r>
        <w:rPr>
          <w:rFonts w:ascii="Helvetica Light" w:hAnsi="Helvetica Light"/>
          <w:b/>
          <w:sz w:val="36"/>
          <w:szCs w:val="36"/>
        </w:rPr>
        <w:tab/>
      </w:r>
      <w:r w:rsidRPr="00E37D6D">
        <w:rPr>
          <w:rFonts w:ascii="Helvetica Light" w:hAnsi="Helvetica Light"/>
          <w:b/>
          <w:sz w:val="36"/>
          <w:szCs w:val="36"/>
        </w:rPr>
        <w:t xml:space="preserve">mit Mag. Karin </w:t>
      </w:r>
      <w:proofErr w:type="spellStart"/>
      <w:r w:rsidRPr="00E37D6D">
        <w:rPr>
          <w:rFonts w:ascii="Helvetica Light" w:hAnsi="Helvetica Light"/>
          <w:b/>
          <w:sz w:val="36"/>
          <w:szCs w:val="36"/>
        </w:rPr>
        <w:t>Gollowitsch</w:t>
      </w:r>
      <w:proofErr w:type="spellEnd"/>
    </w:p>
    <w:p w14:paraId="6B6125D0" w14:textId="77777777" w:rsidR="00B44418" w:rsidRDefault="00E37D6D" w:rsidP="00E37D6D">
      <w:pPr>
        <w:tabs>
          <w:tab w:val="left" w:pos="1418"/>
        </w:tabs>
        <w:rPr>
          <w:rFonts w:ascii="Helvetica Light" w:hAnsi="Helvetica Light"/>
          <w:b/>
          <w:sz w:val="28"/>
          <w:szCs w:val="28"/>
        </w:rPr>
      </w:pPr>
      <w:r>
        <w:rPr>
          <w:rFonts w:ascii="Helvetica Light" w:hAnsi="Helvetica Light"/>
          <w:b/>
          <w:sz w:val="36"/>
          <w:szCs w:val="36"/>
        </w:rPr>
        <w:tab/>
      </w:r>
    </w:p>
    <w:p w14:paraId="51382C35" w14:textId="280CE0F5" w:rsidR="00E37D6D" w:rsidRPr="00B44418" w:rsidRDefault="00B44418" w:rsidP="00E37D6D">
      <w:pPr>
        <w:tabs>
          <w:tab w:val="left" w:pos="1418"/>
        </w:tabs>
        <w:rPr>
          <w:rFonts w:ascii="Helvetica Light" w:hAnsi="Helvetica Light"/>
          <w:b/>
          <w:sz w:val="36"/>
          <w:szCs w:val="36"/>
        </w:rPr>
      </w:pPr>
      <w:r>
        <w:rPr>
          <w:rFonts w:ascii="Helvetica Light" w:hAnsi="Helvetica Light"/>
          <w:b/>
          <w:sz w:val="28"/>
          <w:szCs w:val="28"/>
        </w:rPr>
        <w:tab/>
      </w:r>
      <w:r w:rsidR="00E37D6D" w:rsidRPr="00E37D6D">
        <w:rPr>
          <w:rFonts w:ascii="Helvetica Light" w:hAnsi="Helvetica Light"/>
          <w:b/>
          <w:sz w:val="28"/>
          <w:szCs w:val="28"/>
        </w:rPr>
        <w:t xml:space="preserve">Freitag 25. Oktober, 16 Uhr bis Samstag 26. Oktober 2013, 17 Uhr </w:t>
      </w:r>
    </w:p>
    <w:p w14:paraId="2E6998C7" w14:textId="77777777" w:rsidR="00E37D6D" w:rsidRDefault="00E37D6D" w:rsidP="00B44418">
      <w:pPr>
        <w:autoSpaceDE w:val="0"/>
        <w:autoSpaceDN w:val="0"/>
        <w:adjustRightInd w:val="0"/>
        <w:rPr>
          <w:rFonts w:ascii="Helvetica Light" w:hAnsi="Helvetica Light"/>
          <w:lang w:val="de-AT"/>
        </w:rPr>
      </w:pPr>
    </w:p>
    <w:p w14:paraId="605678AC" w14:textId="77777777" w:rsidR="009015D1" w:rsidRDefault="009015D1" w:rsidP="009015D1">
      <w:pPr>
        <w:autoSpaceDE w:val="0"/>
        <w:autoSpaceDN w:val="0"/>
        <w:adjustRightInd w:val="0"/>
        <w:ind w:firstLine="709"/>
        <w:rPr>
          <w:rFonts w:ascii="Helvetica Light" w:hAnsi="Helvetica Light"/>
          <w:sz w:val="20"/>
          <w:szCs w:val="20"/>
          <w:lang w:val="de-AT"/>
        </w:rPr>
      </w:pPr>
      <w:r w:rsidRPr="009015D1">
        <w:rPr>
          <w:rFonts w:ascii="Helvetica Light" w:hAnsi="Helvetica Light"/>
          <w:sz w:val="20"/>
          <w:szCs w:val="20"/>
          <w:lang w:val="de-AT"/>
        </w:rPr>
        <w:t>In diesem Workshop, den Töchter gemeinsam mit ihren Müttern besuchen, sollen einerseits kreative Designideen</w:t>
      </w:r>
    </w:p>
    <w:p w14:paraId="67068719" w14:textId="77777777" w:rsidR="009015D1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r w:rsidRPr="009015D1">
        <w:rPr>
          <w:rFonts w:ascii="Helvetica Light" w:hAnsi="Helvetica Light"/>
          <w:sz w:val="20"/>
          <w:szCs w:val="20"/>
          <w:lang w:val="de-AT"/>
        </w:rPr>
        <w:t>in die Tat umgesetzt werden, andererseits die Beziehung zwischen Müttern und Töchtern durch gemeinsames Tun gestärkt werden. Es sind keine Vorkenntn</w:t>
      </w:r>
      <w:r>
        <w:rPr>
          <w:rFonts w:ascii="Helvetica Light" w:hAnsi="Helvetica Light"/>
          <w:sz w:val="20"/>
          <w:szCs w:val="20"/>
          <w:lang w:val="de-AT"/>
        </w:rPr>
        <w:t>isse notwendig, dafür aber Freu</w:t>
      </w:r>
      <w:r w:rsidRPr="009015D1">
        <w:rPr>
          <w:rFonts w:ascii="Helvetica Light" w:hAnsi="Helvetica Light"/>
          <w:sz w:val="20"/>
          <w:szCs w:val="20"/>
          <w:lang w:val="de-AT"/>
        </w:rPr>
        <w:t xml:space="preserve">de am Experimentieren. Wir wollen </w:t>
      </w:r>
    </w:p>
    <w:p w14:paraId="3233BC9B" w14:textId="77777777" w:rsidR="009015D1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r>
        <w:rPr>
          <w:rFonts w:ascii="Helvetica Light" w:hAnsi="Helvetica Light"/>
          <w:sz w:val="20"/>
          <w:szCs w:val="20"/>
          <w:lang w:val="de-AT"/>
        </w:rPr>
        <w:t>gemeinsam in gemüt</w:t>
      </w:r>
      <w:r w:rsidRPr="009015D1">
        <w:rPr>
          <w:rFonts w:ascii="Helvetica Light" w:hAnsi="Helvetica Light"/>
          <w:sz w:val="20"/>
          <w:szCs w:val="20"/>
          <w:lang w:val="de-AT"/>
        </w:rPr>
        <w:t>licher Atmosphäre aus</w:t>
      </w:r>
      <w:r>
        <w:rPr>
          <w:rFonts w:ascii="Helvetica Light" w:hAnsi="Helvetica Light"/>
          <w:sz w:val="20"/>
          <w:szCs w:val="20"/>
          <w:lang w:val="de-AT"/>
        </w:rPr>
        <w:t xml:space="preserve"> alten Dingen etwas Neues Moder</w:t>
      </w:r>
      <w:r w:rsidRPr="009015D1">
        <w:rPr>
          <w:rFonts w:ascii="Helvetica Light" w:hAnsi="Helvetica Light"/>
          <w:sz w:val="20"/>
          <w:szCs w:val="20"/>
          <w:lang w:val="de-AT"/>
        </w:rPr>
        <w:t xml:space="preserve">nes schaffen und dabei unserer </w:t>
      </w:r>
    </w:p>
    <w:p w14:paraId="2416D7C5" w14:textId="6E9EB7EA" w:rsidR="00E37D6D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r w:rsidRPr="009015D1">
        <w:rPr>
          <w:rFonts w:ascii="Helvetica Light" w:hAnsi="Helvetica Light"/>
          <w:sz w:val="20"/>
          <w:szCs w:val="20"/>
          <w:lang w:val="de-AT"/>
        </w:rPr>
        <w:t>Kreativität freien Lauf lassen. Daher bitte alte</w:t>
      </w:r>
      <w:r>
        <w:rPr>
          <w:rFonts w:ascii="Helvetica Light" w:hAnsi="Helvetica Light"/>
          <w:sz w:val="20"/>
          <w:szCs w:val="20"/>
          <w:lang w:val="de-AT"/>
        </w:rPr>
        <w:t xml:space="preserve"> T-Shirts, Hemden, Röcke,… mit</w:t>
      </w:r>
      <w:r w:rsidRPr="009015D1">
        <w:rPr>
          <w:rFonts w:ascii="Helvetica Light" w:hAnsi="Helvetica Light"/>
          <w:sz w:val="20"/>
          <w:szCs w:val="20"/>
          <w:lang w:val="de-AT"/>
        </w:rPr>
        <w:t>bringen, die durch unterschiedliche Umgestaltungsmethoden zu neuen Glanz erweckt werden.</w:t>
      </w:r>
      <w:r w:rsidR="00B44418">
        <w:rPr>
          <w:rFonts w:ascii="Helvetica Light" w:hAnsi="Helvetica Light"/>
          <w:sz w:val="20"/>
          <w:szCs w:val="20"/>
          <w:lang w:val="de-AT"/>
        </w:rPr>
        <w:t xml:space="preserve"> Auch Spielzeug kann genäht werden.</w:t>
      </w:r>
    </w:p>
    <w:p w14:paraId="1CBF369C" w14:textId="15BD65D4" w:rsidR="00B44418" w:rsidRDefault="00B44418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r>
        <w:rPr>
          <w:rFonts w:ascii="Helvetica Light" w:hAnsi="Helvetica Light"/>
          <w:sz w:val="20"/>
          <w:szCs w:val="20"/>
          <w:lang w:val="de-AT"/>
        </w:rPr>
        <w:t>Bei einer anschließenden Modenschau werden die Recycling-Modelle präsentiert.</w:t>
      </w:r>
    </w:p>
    <w:p w14:paraId="06A3FF8B" w14:textId="77777777" w:rsidR="009015D1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</w:p>
    <w:p w14:paraId="68663D99" w14:textId="0D98D08A" w:rsidR="009015D1" w:rsidRPr="009015D1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r w:rsidRPr="009015D1">
        <w:rPr>
          <w:rFonts w:ascii="Helvetica Light" w:hAnsi="Helvetica Light"/>
          <w:b/>
          <w:sz w:val="20"/>
          <w:szCs w:val="20"/>
          <w:lang w:val="de-AT"/>
        </w:rPr>
        <w:t>Kursbeitrag</w:t>
      </w:r>
      <w:r w:rsidRPr="009015D1">
        <w:rPr>
          <w:rFonts w:ascii="Helvetica Light" w:hAnsi="Helvetica Light"/>
          <w:sz w:val="20"/>
          <w:szCs w:val="20"/>
          <w:lang w:val="de-AT"/>
        </w:rPr>
        <w:t xml:space="preserve"> </w:t>
      </w:r>
      <w:r w:rsidRPr="00B44418">
        <w:rPr>
          <w:rFonts w:ascii="Helvetica Light" w:hAnsi="Helvetica Light"/>
          <w:b/>
          <w:sz w:val="20"/>
          <w:szCs w:val="20"/>
          <w:lang w:val="de-AT"/>
        </w:rPr>
        <w:t xml:space="preserve">pro </w:t>
      </w:r>
      <w:r w:rsidR="00B44418" w:rsidRPr="00B44418">
        <w:rPr>
          <w:rFonts w:ascii="Helvetica Light" w:hAnsi="Helvetica Light"/>
          <w:b/>
          <w:sz w:val="20"/>
          <w:szCs w:val="20"/>
          <w:lang w:val="de-AT"/>
        </w:rPr>
        <w:t>Paar (Mutter und Tochter)</w:t>
      </w:r>
      <w:r w:rsidRPr="00B44418">
        <w:rPr>
          <w:rFonts w:ascii="Helvetica Light" w:hAnsi="Helvetica Light"/>
          <w:b/>
          <w:sz w:val="20"/>
          <w:szCs w:val="20"/>
          <w:lang w:val="de-AT"/>
        </w:rPr>
        <w:t>: € 80,-</w:t>
      </w:r>
      <w:r w:rsidR="00B44418" w:rsidRPr="00B44418">
        <w:rPr>
          <w:rFonts w:ascii="Helvetica Light" w:hAnsi="Helvetica Light"/>
          <w:b/>
          <w:sz w:val="20"/>
          <w:szCs w:val="20"/>
          <w:lang w:val="de-AT"/>
        </w:rPr>
        <w:t xml:space="preserve"> / zuzügliche Verpflegungskosten im Bildungshaus</w:t>
      </w:r>
    </w:p>
    <w:p w14:paraId="5C8F3469" w14:textId="7CDA93D5" w:rsidR="009015D1" w:rsidRPr="00B44418" w:rsidRDefault="009015D1" w:rsidP="009015D1">
      <w:pPr>
        <w:autoSpaceDE w:val="0"/>
        <w:autoSpaceDN w:val="0"/>
        <w:adjustRightInd w:val="0"/>
        <w:ind w:left="709"/>
        <w:rPr>
          <w:rFonts w:ascii="Helvetica Light" w:hAnsi="Helvetica Light"/>
          <w:sz w:val="20"/>
          <w:szCs w:val="20"/>
          <w:lang w:val="de-AT"/>
        </w:rPr>
      </w:pPr>
      <w:bookmarkStart w:id="0" w:name="_GoBack"/>
      <w:bookmarkEnd w:id="0"/>
    </w:p>
    <w:sectPr w:rsidR="009015D1" w:rsidRPr="00B44418" w:rsidSect="00EB29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 w:code="9"/>
      <w:pgMar w:top="0" w:right="0" w:bottom="0" w:left="0" w:header="0" w:footer="113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3819C8" w14:textId="77777777" w:rsidR="009015D1" w:rsidRDefault="009015D1">
      <w:r>
        <w:separator/>
      </w:r>
    </w:p>
  </w:endnote>
  <w:endnote w:type="continuationSeparator" w:id="0">
    <w:p w14:paraId="4E7FA0AC" w14:textId="77777777" w:rsidR="009015D1" w:rsidRDefault="00901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Light">
    <w:altName w:val="Malgun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FD85DD" w14:textId="77777777" w:rsidR="009015D1" w:rsidRDefault="009015D1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B6BA9C" w14:textId="77777777" w:rsidR="009015D1" w:rsidRDefault="009015D1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054B" w14:textId="77777777" w:rsidR="009015D1" w:rsidRDefault="009015D1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05859A" w14:textId="77777777" w:rsidR="009015D1" w:rsidRDefault="009015D1">
      <w:r>
        <w:separator/>
      </w:r>
    </w:p>
  </w:footnote>
  <w:footnote w:type="continuationSeparator" w:id="0">
    <w:p w14:paraId="38494C1B" w14:textId="77777777" w:rsidR="009015D1" w:rsidRDefault="009015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3AF57" w14:textId="77777777" w:rsidR="009015D1" w:rsidRDefault="009015D1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D1BBE" w14:textId="77777777" w:rsidR="009015D1" w:rsidRDefault="009015D1" w:rsidP="009B7267">
    <w:pPr>
      <w:pStyle w:val="Kopfzeile"/>
      <w:ind w:left="1418" w:hanging="1418"/>
    </w:pPr>
    <w:r w:rsidRPr="001E6A44">
      <w:rPr>
        <w:noProof/>
        <w:lang w:eastAsia="de-DE"/>
      </w:rPr>
      <w:drawing>
        <wp:anchor distT="0" distB="0" distL="114300" distR="114300" simplePos="0" relativeHeight="251658240" behindDoc="1" locked="0" layoutInCell="1" allowOverlap="1" wp14:anchorId="2E6D41CE" wp14:editId="412DB1B7">
          <wp:simplePos x="0" y="0"/>
          <wp:positionH relativeFrom="column">
            <wp:posOffset>-62865</wp:posOffset>
          </wp:positionH>
          <wp:positionV relativeFrom="paragraph">
            <wp:posOffset>2540</wp:posOffset>
          </wp:positionV>
          <wp:extent cx="7606632" cy="10764343"/>
          <wp:effectExtent l="0" t="0" r="0" b="5715"/>
          <wp:wrapNone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kad-ges11_briefbl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6632" cy="10764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BDC31A" w14:textId="77777777" w:rsidR="009015D1" w:rsidRDefault="009015D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0DE"/>
    <w:rsid w:val="00021C9D"/>
    <w:rsid w:val="00076985"/>
    <w:rsid w:val="000863E3"/>
    <w:rsid w:val="000A0710"/>
    <w:rsid w:val="001E6A44"/>
    <w:rsid w:val="00314FB3"/>
    <w:rsid w:val="004710C6"/>
    <w:rsid w:val="004A059A"/>
    <w:rsid w:val="005464F8"/>
    <w:rsid w:val="005509BD"/>
    <w:rsid w:val="005D190F"/>
    <w:rsid w:val="0062078E"/>
    <w:rsid w:val="00813C54"/>
    <w:rsid w:val="00820ED9"/>
    <w:rsid w:val="00856EF0"/>
    <w:rsid w:val="008A2ACC"/>
    <w:rsid w:val="008C316B"/>
    <w:rsid w:val="008D34EA"/>
    <w:rsid w:val="008F60DE"/>
    <w:rsid w:val="009015D1"/>
    <w:rsid w:val="00976F63"/>
    <w:rsid w:val="009A41E4"/>
    <w:rsid w:val="009B7267"/>
    <w:rsid w:val="00A02433"/>
    <w:rsid w:val="00B15E2F"/>
    <w:rsid w:val="00B44418"/>
    <w:rsid w:val="00BA1F89"/>
    <w:rsid w:val="00CB17DE"/>
    <w:rsid w:val="00D469A8"/>
    <w:rsid w:val="00D8697E"/>
    <w:rsid w:val="00DA5050"/>
    <w:rsid w:val="00E37D6D"/>
    <w:rsid w:val="00E61099"/>
    <w:rsid w:val="00EB29C8"/>
    <w:rsid w:val="00F325B9"/>
    <w:rsid w:val="00F546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69395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E6A44"/>
    <w:pPr>
      <w:spacing w:after="0"/>
    </w:pPr>
    <w:rPr>
      <w:rFonts w:eastAsiaTheme="minorEastAsia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71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semiHidden/>
    <w:rsid w:val="002E31F8"/>
  </w:style>
  <w:style w:type="paragraph" w:customStyle="1" w:styleId="Formatvorlage1">
    <w:name w:val="Formatvorlage1"/>
    <w:basedOn w:val="berschrift1"/>
    <w:qFormat/>
    <w:rsid w:val="00571B1A"/>
    <w:pPr>
      <w:keepNext w:val="0"/>
      <w:keepLines w:val="0"/>
      <w:widowControl w:val="0"/>
      <w:spacing w:before="75" w:line="300" w:lineRule="atLeast"/>
      <w:ind w:left="147" w:right="147"/>
      <w:jc w:val="right"/>
    </w:pPr>
    <w:rPr>
      <w:rFonts w:ascii="Arial" w:eastAsia="Times New Roman" w:hAnsi="Arial" w:cs="Arial"/>
      <w:color w:val="666666"/>
      <w:kern w:val="36"/>
      <w:sz w:val="26"/>
      <w:szCs w:val="26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71B1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9B7267"/>
    <w:pPr>
      <w:tabs>
        <w:tab w:val="center" w:pos="4703"/>
        <w:tab w:val="right" w:pos="9406"/>
      </w:tabs>
    </w:pPr>
    <w:rPr>
      <w:rFonts w:eastAsiaTheme="minorHAns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9B7267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9B7267"/>
    <w:pPr>
      <w:tabs>
        <w:tab w:val="center" w:pos="4703"/>
        <w:tab w:val="right" w:pos="9406"/>
      </w:tabs>
    </w:pPr>
    <w:rPr>
      <w:rFonts w:eastAsiaTheme="minorHAns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9B726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de-D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E6A44"/>
    <w:pPr>
      <w:spacing w:after="0"/>
    </w:pPr>
    <w:rPr>
      <w:rFonts w:eastAsiaTheme="minorEastAsia"/>
      <w:sz w:val="24"/>
      <w:szCs w:val="24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71B1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Absatz-Standardschriftart1">
    <w:name w:val="Absatz-Standardschriftart1"/>
    <w:semiHidden/>
    <w:rsid w:val="002E31F8"/>
  </w:style>
  <w:style w:type="paragraph" w:customStyle="1" w:styleId="Formatvorlage1">
    <w:name w:val="Formatvorlage1"/>
    <w:basedOn w:val="berschrift1"/>
    <w:qFormat/>
    <w:rsid w:val="00571B1A"/>
    <w:pPr>
      <w:keepNext w:val="0"/>
      <w:keepLines w:val="0"/>
      <w:widowControl w:val="0"/>
      <w:spacing w:before="75" w:line="300" w:lineRule="atLeast"/>
      <w:ind w:left="147" w:right="147"/>
      <w:jc w:val="right"/>
    </w:pPr>
    <w:rPr>
      <w:rFonts w:ascii="Arial" w:eastAsia="Times New Roman" w:hAnsi="Arial" w:cs="Arial"/>
      <w:color w:val="666666"/>
      <w:kern w:val="36"/>
      <w:sz w:val="26"/>
      <w:szCs w:val="26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71B1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Kopfzeile">
    <w:name w:val="header"/>
    <w:basedOn w:val="Standard"/>
    <w:link w:val="KopfzeileZchn"/>
    <w:uiPriority w:val="99"/>
    <w:unhideWhenUsed/>
    <w:rsid w:val="009B7267"/>
    <w:pPr>
      <w:tabs>
        <w:tab w:val="center" w:pos="4703"/>
        <w:tab w:val="right" w:pos="9406"/>
      </w:tabs>
    </w:pPr>
    <w:rPr>
      <w:rFonts w:eastAsiaTheme="minorHAnsi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9B7267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unhideWhenUsed/>
    <w:rsid w:val="009B7267"/>
    <w:pPr>
      <w:tabs>
        <w:tab w:val="center" w:pos="4703"/>
        <w:tab w:val="right" w:pos="9406"/>
      </w:tabs>
    </w:pPr>
    <w:rPr>
      <w:rFonts w:eastAsiaTheme="minorHAnsi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9B72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A1EAE2B-4797-42D5-8DA2-35DC0B2D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830B27C4.dotm</Template>
  <TotalTime>0</TotalTime>
  <Pages>1</Pages>
  <Words>147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Edsign</Company>
  <LinksUpToDate>false</LinksUpToDate>
  <CharactersWithSpaces>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 .</dc:creator>
  <cp:lastModifiedBy>Ulrike Erler</cp:lastModifiedBy>
  <cp:revision>2</cp:revision>
  <cp:lastPrinted>2011-06-24T09:05:00Z</cp:lastPrinted>
  <dcterms:created xsi:type="dcterms:W3CDTF">2013-09-17T10:42:00Z</dcterms:created>
  <dcterms:modified xsi:type="dcterms:W3CDTF">2013-09-17T10:42:00Z</dcterms:modified>
</cp:coreProperties>
</file>